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25C" w:rsidRDefault="00C9525C" w:rsidP="00C9525C">
      <w:pPr>
        <w:pStyle w:val="Titrelves"/>
        <w:jc w:val="center"/>
      </w:pPr>
      <w:bookmarkStart w:id="0" w:name="_GoBack"/>
      <w:bookmarkEnd w:id="0"/>
    </w:p>
    <w:p w:rsidR="0080460B" w:rsidRDefault="00C9525C" w:rsidP="00C9525C">
      <w:pPr>
        <w:pStyle w:val="Titrelves"/>
        <w:jc w:val="center"/>
      </w:pPr>
      <w:r>
        <w:t xml:space="preserve">Les différents « visages » du littoral. </w:t>
      </w:r>
    </w:p>
    <w:p w:rsidR="00622D41" w:rsidRDefault="00622D41" w:rsidP="00C9525C">
      <w:pPr>
        <w:pStyle w:val="Consigne"/>
      </w:pPr>
    </w:p>
    <w:p w:rsidR="00C9525C" w:rsidRPr="004146D2" w:rsidRDefault="00C9525C" w:rsidP="004146D2">
      <w:pPr>
        <w:pStyle w:val="Consigne"/>
        <w:numPr>
          <w:ilvl w:val="0"/>
          <w:numId w:val="4"/>
        </w:numPr>
        <w:rPr>
          <w:i/>
        </w:rPr>
      </w:pPr>
      <w:r w:rsidRPr="004146D2">
        <w:rPr>
          <w:i/>
          <w:u w:val="single"/>
        </w:rPr>
        <w:t xml:space="preserve">Complète </w:t>
      </w:r>
      <w:r w:rsidR="00622D41" w:rsidRPr="004146D2">
        <w:rPr>
          <w:i/>
          <w:u w:val="single"/>
        </w:rPr>
        <w:t>ce schéma en replaçant dans les cases les mots suivants</w:t>
      </w:r>
      <w:r w:rsidR="00622D41" w:rsidRPr="004146D2">
        <w:rPr>
          <w:i/>
        </w:rPr>
        <w:t xml:space="preserve"> : </w:t>
      </w:r>
      <w:r w:rsidR="00622D41" w:rsidRPr="004146D2">
        <w:rPr>
          <w:b w:val="0"/>
          <w:i/>
        </w:rPr>
        <w:t>baie, rochers, ile, presqu’ile, falaise, dunes, cap, plage, marécage</w:t>
      </w:r>
      <w:r w:rsidR="00622D41" w:rsidRPr="004146D2">
        <w:rPr>
          <w:i/>
        </w:rPr>
        <w:t>.</w:t>
      </w:r>
    </w:p>
    <w:p w:rsidR="00C9525C" w:rsidRDefault="00B23E63" w:rsidP="00C9525C">
      <w:pPr>
        <w:pStyle w:val="Cons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10160</wp:posOffset>
                </wp:positionV>
                <wp:extent cx="1095375" cy="466725"/>
                <wp:effectExtent l="9525" t="10160" r="9525" b="8890"/>
                <wp:wrapNone/>
                <wp:docPr id="3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D41" w:rsidRDefault="00622D41" w:rsidP="00622D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7.5pt;margin-top:.8pt;width:86.2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">
                <v:textbox>
                  <w:txbxContent>
                    <w:p w:rsidR="00622D41" w:rsidRDefault="00622D41" w:rsidP="00622D41"/>
                  </w:txbxContent>
                </v:textbox>
              </v:shape>
            </w:pict>
          </mc:Fallback>
        </mc:AlternateContent>
      </w:r>
      <w:r w:rsidR="00622D41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67310</wp:posOffset>
            </wp:positionV>
            <wp:extent cx="9410700" cy="4686300"/>
            <wp:effectExtent l="19050" t="0" r="0" b="0"/>
            <wp:wrapNone/>
            <wp:docPr id="5" name="Image 5" descr="F:\paysage littoral_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aysage littoral_n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60B" w:rsidRDefault="00B23E63" w:rsidP="008F1FB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135890</wp:posOffset>
                </wp:positionV>
                <wp:extent cx="0" cy="228600"/>
                <wp:effectExtent l="57150" t="12065" r="57150" b="16510"/>
                <wp:wrapNone/>
                <wp:docPr id="3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318pt;margin-top:10.7pt;width:0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+HTNAIAAF4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31115</wp:posOffset>
                </wp:positionV>
                <wp:extent cx="1095375" cy="466725"/>
                <wp:effectExtent l="9525" t="12065" r="9525" b="6985"/>
                <wp:wrapNone/>
                <wp:docPr id="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D41" w:rsidRDefault="00622D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34.25pt;margin-top:2.45pt;width:86.2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">
                <v:textbox>
                  <w:txbxContent>
                    <w:p w:rsidR="00622D41" w:rsidRDefault="00622D41"/>
                  </w:txbxContent>
                </v:textbox>
              </v:shape>
            </w:pict>
          </mc:Fallback>
        </mc:AlternateContent>
      </w:r>
    </w:p>
    <w:p w:rsidR="0080460B" w:rsidRDefault="00B23E63" w:rsidP="008F1FB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156845</wp:posOffset>
                </wp:positionV>
                <wp:extent cx="247650" cy="466725"/>
                <wp:effectExtent l="57150" t="13970" r="9525" b="43180"/>
                <wp:wrapNone/>
                <wp:docPr id="3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61.25pt;margin-top:12.35pt;width:19.5pt;height:36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uwPwIAAG0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6543675</wp:posOffset>
                </wp:positionH>
                <wp:positionV relativeFrom="paragraph">
                  <wp:posOffset>242570</wp:posOffset>
                </wp:positionV>
                <wp:extent cx="1095375" cy="466725"/>
                <wp:effectExtent l="9525" t="13970" r="9525" b="5080"/>
                <wp:wrapNone/>
                <wp:docPr id="3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D41" w:rsidRDefault="00622D41" w:rsidP="00622D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515.25pt;margin-top:19.1pt;width:86.2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">
                <v:textbox>
                  <w:txbxContent>
                    <w:p w:rsidR="00622D41" w:rsidRDefault="00622D41" w:rsidP="00622D41"/>
                  </w:txbxContent>
                </v:textbox>
              </v:shape>
            </w:pict>
          </mc:Fallback>
        </mc:AlternateContent>
      </w:r>
    </w:p>
    <w:p w:rsidR="0080460B" w:rsidRDefault="0080460B" w:rsidP="008F1FB9"/>
    <w:p w:rsidR="0080460B" w:rsidRDefault="00B23E63" w:rsidP="008F1FB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6543675</wp:posOffset>
                </wp:positionH>
                <wp:positionV relativeFrom="paragraph">
                  <wp:posOffset>27305</wp:posOffset>
                </wp:positionV>
                <wp:extent cx="571500" cy="209550"/>
                <wp:effectExtent l="38100" t="8255" r="9525" b="58420"/>
                <wp:wrapNone/>
                <wp:docPr id="2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515.25pt;margin-top:2.15pt;width:45pt;height:16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170180</wp:posOffset>
                </wp:positionV>
                <wp:extent cx="1095375" cy="466725"/>
                <wp:effectExtent l="9525" t="8255" r="9525" b="1079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D41" w:rsidRDefault="00622D41" w:rsidP="00622D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198pt;margin-top:13.4pt;width:86.2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">
                <v:textbox>
                  <w:txbxContent>
                    <w:p w:rsidR="00622D41" w:rsidRDefault="00622D41" w:rsidP="00622D41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27305</wp:posOffset>
                </wp:positionV>
                <wp:extent cx="1095375" cy="466725"/>
                <wp:effectExtent l="9525" t="8255" r="9525" b="10795"/>
                <wp:wrapNone/>
                <wp:docPr id="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D41" w:rsidRDefault="00622D41" w:rsidP="00622D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305.25pt;margin-top:2.15pt;width:86.2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">
                <v:textbox>
                  <w:txbxContent>
                    <w:p w:rsidR="00622D41" w:rsidRDefault="00622D41" w:rsidP="00622D41"/>
                  </w:txbxContent>
                </v:textbox>
              </v:shape>
            </w:pict>
          </mc:Fallback>
        </mc:AlternateContent>
      </w:r>
    </w:p>
    <w:p w:rsidR="0080460B" w:rsidRDefault="00B23E63" w:rsidP="008F1FB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153035</wp:posOffset>
                </wp:positionV>
                <wp:extent cx="76200" cy="209550"/>
                <wp:effectExtent l="57150" t="10160" r="9525" b="37465"/>
                <wp:wrapNone/>
                <wp:docPr id="2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342pt;margin-top:12.05pt;width:6pt;height:16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295910</wp:posOffset>
                </wp:positionV>
                <wp:extent cx="180975" cy="314325"/>
                <wp:effectExtent l="9525" t="10160" r="57150" b="37465"/>
                <wp:wrapNone/>
                <wp:docPr id="2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37pt;margin-top:23.3pt;width:14.2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7934325</wp:posOffset>
                </wp:positionH>
                <wp:positionV relativeFrom="paragraph">
                  <wp:posOffset>19685</wp:posOffset>
                </wp:positionV>
                <wp:extent cx="1095375" cy="466725"/>
                <wp:effectExtent l="9525" t="10160" r="9525" b="8890"/>
                <wp:wrapNone/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D41" w:rsidRDefault="00622D41" w:rsidP="00622D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624.75pt;margin-top:1.55pt;width:86.2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">
                <v:textbox>
                  <w:txbxContent>
                    <w:p w:rsidR="00622D41" w:rsidRDefault="00622D41" w:rsidP="00622D41"/>
                  </w:txbxContent>
                </v:textbox>
              </v:shape>
            </w:pict>
          </mc:Fallback>
        </mc:AlternateContent>
      </w:r>
    </w:p>
    <w:p w:rsidR="0080460B" w:rsidRDefault="00B23E63" w:rsidP="008F1FB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8515350</wp:posOffset>
                </wp:positionH>
                <wp:positionV relativeFrom="paragraph">
                  <wp:posOffset>145415</wp:posOffset>
                </wp:positionV>
                <wp:extent cx="66675" cy="533400"/>
                <wp:effectExtent l="9525" t="12065" r="57150" b="26035"/>
                <wp:wrapNone/>
                <wp:docPr id="2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670.5pt;margin-top:11.45pt;width:5.25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">
                <v:stroke endarrow="block"/>
              </v:shape>
            </w:pict>
          </mc:Fallback>
        </mc:AlternateContent>
      </w:r>
    </w:p>
    <w:p w:rsidR="0080460B" w:rsidRDefault="0080460B" w:rsidP="008F1FB9"/>
    <w:p w:rsidR="0080460B" w:rsidRDefault="0080460B" w:rsidP="008F1FB9"/>
    <w:p w:rsidR="0080460B" w:rsidRDefault="00B23E63" w:rsidP="008F1FB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37465</wp:posOffset>
                </wp:positionV>
                <wp:extent cx="1095375" cy="466725"/>
                <wp:effectExtent l="9525" t="8890" r="9525" b="1016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D41" w:rsidRDefault="00622D41" w:rsidP="00622D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429pt;margin-top:2.95pt;width:86.2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">
                <v:textbox>
                  <w:txbxContent>
                    <w:p w:rsidR="00622D41" w:rsidRDefault="00622D41" w:rsidP="00622D41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85090</wp:posOffset>
                </wp:positionV>
                <wp:extent cx="1095375" cy="466725"/>
                <wp:effectExtent l="9525" t="8890" r="9525" b="10160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D41" w:rsidRDefault="00622D41" w:rsidP="00622D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237pt;margin-top:6.7pt;width:86.2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">
                <v:textbox>
                  <w:txbxContent>
                    <w:p w:rsidR="00622D41" w:rsidRDefault="00622D41" w:rsidP="00622D41"/>
                  </w:txbxContent>
                </v:textbox>
              </v:shape>
            </w:pict>
          </mc:Fallback>
        </mc:AlternateContent>
      </w:r>
    </w:p>
    <w:p w:rsidR="0080460B" w:rsidRDefault="00B23E63" w:rsidP="008F1FB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163195</wp:posOffset>
                </wp:positionV>
                <wp:extent cx="247650" cy="552450"/>
                <wp:effectExtent l="9525" t="10795" r="57150" b="36830"/>
                <wp:wrapNone/>
                <wp:docPr id="2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473.25pt;margin-top:12.85pt;width:19.5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210820</wp:posOffset>
                </wp:positionV>
                <wp:extent cx="142875" cy="447675"/>
                <wp:effectExtent l="57150" t="10795" r="9525" b="36830"/>
                <wp:wrapNone/>
                <wp:docPr id="1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73pt;margin-top:16.6pt;width:11.25pt;height:35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">
                <v:stroke endarrow="block"/>
              </v:shape>
            </w:pict>
          </mc:Fallback>
        </mc:AlternateContent>
      </w:r>
    </w:p>
    <w:p w:rsidR="0080460B" w:rsidRDefault="0080460B" w:rsidP="008F1FB9"/>
    <w:p w:rsidR="0080460B" w:rsidRDefault="0080460B" w:rsidP="008F1FB9"/>
    <w:p w:rsidR="0080460B" w:rsidRDefault="0080460B" w:rsidP="008F1FB9"/>
    <w:p w:rsidR="0080460B" w:rsidRPr="004146D2" w:rsidRDefault="004146D2" w:rsidP="004146D2">
      <w:pPr>
        <w:pStyle w:val="Consigne"/>
        <w:numPr>
          <w:ilvl w:val="0"/>
          <w:numId w:val="4"/>
        </w:numPr>
        <w:rPr>
          <w:i/>
          <w:u w:val="single"/>
        </w:rPr>
      </w:pPr>
      <w:r w:rsidRPr="004146D2">
        <w:rPr>
          <w:i/>
          <w:u w:val="single"/>
        </w:rPr>
        <w:lastRenderedPageBreak/>
        <w:t>Donne un titre à chacune de ces photographies.</w:t>
      </w:r>
    </w:p>
    <w:p w:rsidR="0080460B" w:rsidRDefault="00651772" w:rsidP="008F1FB9"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5463540</wp:posOffset>
            </wp:positionH>
            <wp:positionV relativeFrom="paragraph">
              <wp:posOffset>137795</wp:posOffset>
            </wp:positionV>
            <wp:extent cx="3366135" cy="2190750"/>
            <wp:effectExtent l="19050" t="0" r="5715" b="0"/>
            <wp:wrapNone/>
            <wp:docPr id="8" name="Image 8" descr="\\CHARLOTTE-PC\Documents\Ecole\PE - Ressources pédagogiques\Cycle 3\Géographie\les littoraux\les littoraux séance 1\biodiversite_gestion_et_usages_des_marais_de_camar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HARLOTTE-PC\Documents\Ecole\PE - Ressources pédagogiques\Cycle 3\Géographie\les littoraux\les littoraux séance 1\biodiversite_gestion_et_usages_des_marais_de_camargu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137795</wp:posOffset>
            </wp:positionV>
            <wp:extent cx="3383800" cy="2228850"/>
            <wp:effectExtent l="19050" t="0" r="7100" b="0"/>
            <wp:wrapNone/>
            <wp:docPr id="9" name="Image 9" descr="\\CHARLOTTE-PC\Documents\Ecole\PE - Ressources pédagogiques\Cycle 3\Géographie\les littoraux\les littoraux séance 1\etretat-l-aiguille-la-porte-d-a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HARLOTTE-PC\Documents\Ecole\PE - Ressources pédagogiques\Cycle 3\Géographie\les littoraux\les littoraux séance 1\etretat-l-aiguille-la-porte-d-av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07" r="1219" b="3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60B" w:rsidRDefault="0080460B" w:rsidP="008F1FB9"/>
    <w:p w:rsidR="0080460B" w:rsidRDefault="0080460B" w:rsidP="008F1FB9"/>
    <w:p w:rsidR="0080460B" w:rsidRPr="008F1FB9" w:rsidRDefault="00B23E63" w:rsidP="008F1FB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4401185</wp:posOffset>
                </wp:positionV>
                <wp:extent cx="3343275" cy="438150"/>
                <wp:effectExtent l="9525" t="10160" r="9525" b="8890"/>
                <wp:wrapNone/>
                <wp:docPr id="1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772" w:rsidRDefault="006517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431.25pt;margin-top:346.55pt;width:263.25pt;height:3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">
                <v:textbox>
                  <w:txbxContent>
                    <w:p w:rsidR="00651772" w:rsidRDefault="00651772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1353185</wp:posOffset>
                </wp:positionV>
                <wp:extent cx="3343275" cy="361950"/>
                <wp:effectExtent l="9525" t="10160" r="9525" b="8890"/>
                <wp:wrapNone/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6D2" w:rsidRDefault="004146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margin-left:431.25pt;margin-top:106.55pt;width:263.2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">
                <v:textbox>
                  <w:txbxContent>
                    <w:p w:rsidR="004146D2" w:rsidRDefault="004146D2"/>
                  </w:txbxContent>
                </v:textbox>
              </v:shape>
            </w:pict>
          </mc:Fallback>
        </mc:AlternateContent>
      </w:r>
      <w:r w:rsidR="00651772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1991360</wp:posOffset>
            </wp:positionV>
            <wp:extent cx="3371850" cy="2381250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4486910</wp:posOffset>
                </wp:positionV>
                <wp:extent cx="3305175" cy="352425"/>
                <wp:effectExtent l="9525" t="10160" r="9525" b="8890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772" w:rsidRDefault="006517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29.25pt;margin-top:353.3pt;width:260.25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">
                <v:textbox>
                  <w:txbxContent>
                    <w:p w:rsidR="00651772" w:rsidRDefault="00651772"/>
                  </w:txbxContent>
                </v:textbox>
              </v:shape>
            </w:pict>
          </mc:Fallback>
        </mc:AlternateContent>
      </w:r>
      <w:r w:rsidR="00651772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1991360</wp:posOffset>
            </wp:positionV>
            <wp:extent cx="3324225" cy="2476500"/>
            <wp:effectExtent l="19050" t="0" r="952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535" b="4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1353185</wp:posOffset>
                </wp:positionV>
                <wp:extent cx="3362325" cy="371475"/>
                <wp:effectExtent l="9525" t="10160" r="9525" b="8890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6D2" w:rsidRDefault="004146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29.25pt;margin-top:106.55pt;width:264.7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">
                <v:textbox>
                  <w:txbxContent>
                    <w:p w:rsidR="004146D2" w:rsidRDefault="004146D2"/>
                  </w:txbxContent>
                </v:textbox>
              </v:shape>
            </w:pict>
          </mc:Fallback>
        </mc:AlternateContent>
      </w:r>
    </w:p>
    <w:sectPr w:rsidR="0080460B" w:rsidRPr="008F1FB9" w:rsidSect="00C9525C">
      <w:footerReference w:type="default" r:id="rId14"/>
      <w:headerReference w:type="first" r:id="rId15"/>
      <w:pgSz w:w="16838" w:h="11906" w:orient="landscape"/>
      <w:pgMar w:top="851" w:right="819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4FC" w:rsidRDefault="00C444FC" w:rsidP="005315B6">
      <w:pPr>
        <w:spacing w:after="0" w:line="240" w:lineRule="auto"/>
      </w:pPr>
      <w:r>
        <w:separator/>
      </w:r>
    </w:p>
  </w:endnote>
  <w:endnote w:type="continuationSeparator" w:id="0">
    <w:p w:rsidR="00C444FC" w:rsidRDefault="00C444FC" w:rsidP="0053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555" w:rsidRPr="008F1FB9" w:rsidRDefault="000F3F91" w:rsidP="00FC07B2">
    <w:pPr>
      <w:pStyle w:val="Pieddepage"/>
      <w:jc w:val="center"/>
      <w:rPr>
        <w:sz w:val="20"/>
        <w:szCs w:val="20"/>
      </w:rPr>
    </w:pPr>
    <w:r>
      <w:fldChar w:fldCharType="begin"/>
    </w:r>
    <w:r>
      <w:instrText xml:space="preserve"> STYLEREF  "Titre élèves"  \* MERGEFORMAT </w:instrText>
    </w:r>
    <w:r>
      <w:rPr>
        <w:noProof/>
      </w:rPr>
      <w:fldChar w:fldCharType="end"/>
    </w:r>
    <w:r w:rsidR="00CB0555" w:rsidRPr="008F1FB9">
      <w:rPr>
        <w:sz w:val="20"/>
        <w:szCs w:val="20"/>
      </w:rPr>
      <w:t xml:space="preserve"> – page </w:t>
    </w:r>
    <w:r w:rsidR="00EB35C6" w:rsidRPr="008F1FB9">
      <w:rPr>
        <w:sz w:val="20"/>
        <w:szCs w:val="20"/>
      </w:rPr>
      <w:fldChar w:fldCharType="begin"/>
    </w:r>
    <w:r w:rsidR="00FE0A43" w:rsidRPr="008F1FB9">
      <w:rPr>
        <w:sz w:val="20"/>
        <w:szCs w:val="20"/>
      </w:rPr>
      <w:instrText xml:space="preserve"> PAGE  \* Arabic  \* MERGEFORMAT </w:instrText>
    </w:r>
    <w:r w:rsidR="00EB35C6" w:rsidRPr="008F1FB9">
      <w:rPr>
        <w:sz w:val="20"/>
        <w:szCs w:val="20"/>
      </w:rPr>
      <w:fldChar w:fldCharType="separate"/>
    </w:r>
    <w:r w:rsidR="00D83FA9">
      <w:rPr>
        <w:noProof/>
        <w:sz w:val="20"/>
        <w:szCs w:val="20"/>
      </w:rPr>
      <w:t>2</w:t>
    </w:r>
    <w:r w:rsidR="00EB35C6" w:rsidRPr="008F1FB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4FC" w:rsidRDefault="00C444FC" w:rsidP="005315B6">
      <w:pPr>
        <w:spacing w:after="0" w:line="240" w:lineRule="auto"/>
      </w:pPr>
      <w:r>
        <w:separator/>
      </w:r>
    </w:p>
  </w:footnote>
  <w:footnote w:type="continuationSeparator" w:id="0">
    <w:p w:rsidR="00C444FC" w:rsidRDefault="00C444FC" w:rsidP="0053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60B" w:rsidRPr="00FC07B2" w:rsidRDefault="00B23E63" w:rsidP="0080460B">
    <w:pPr>
      <w:pStyle w:val="En-tte"/>
    </w:pP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3712210</wp:posOffset>
              </wp:positionH>
              <wp:positionV relativeFrom="paragraph">
                <wp:posOffset>-258445</wp:posOffset>
              </wp:positionV>
              <wp:extent cx="850265" cy="276860"/>
              <wp:effectExtent l="0" t="0" r="0" b="635"/>
              <wp:wrapNone/>
              <wp:docPr id="1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60B" w:rsidRPr="008862EB" w:rsidRDefault="0080460B" w:rsidP="0080460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8862EB">
                            <w:rPr>
                              <w:sz w:val="20"/>
                              <w:szCs w:val="20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292.3pt;margin-top:-20.35pt;width:66.95pt;height:2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" filled="f" stroked="f">
              <v:textbox>
                <w:txbxContent>
                  <w:p w:rsidR="0080460B" w:rsidRPr="008862EB" w:rsidRDefault="0080460B" w:rsidP="0080460B">
                    <w:pPr>
                      <w:rPr>
                        <w:sz w:val="20"/>
                        <w:szCs w:val="20"/>
                      </w:rPr>
                    </w:pPr>
                    <w:r w:rsidRPr="008862EB">
                      <w:rPr>
                        <w:sz w:val="20"/>
                        <w:szCs w:val="20"/>
                      </w:rPr>
                      <w:t>Date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2957195</wp:posOffset>
              </wp:positionH>
              <wp:positionV relativeFrom="paragraph">
                <wp:posOffset>-258445</wp:posOffset>
              </wp:positionV>
              <wp:extent cx="850265" cy="276860"/>
              <wp:effectExtent l="4445" t="0" r="2540" b="635"/>
              <wp:wrapNone/>
              <wp:docPr id="1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60B" w:rsidRPr="008862EB" w:rsidRDefault="0080460B" w:rsidP="0080460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8862EB">
                            <w:rPr>
                              <w:sz w:val="20"/>
                              <w:szCs w:val="20"/>
                            </w:rPr>
                            <w:t>Classe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39" type="#_x0000_t202" style="position:absolute;margin-left:232.85pt;margin-top:-20.35pt;width:66.95pt;height:2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PQ/ugIAAME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" filled="f" stroked="f">
              <v:textbox>
                <w:txbxContent>
                  <w:p w:rsidR="0080460B" w:rsidRPr="008862EB" w:rsidRDefault="0080460B" w:rsidP="0080460B">
                    <w:pPr>
                      <w:rPr>
                        <w:sz w:val="20"/>
                        <w:szCs w:val="20"/>
                      </w:rPr>
                    </w:pPr>
                    <w:r w:rsidRPr="008862EB">
                      <w:rPr>
                        <w:sz w:val="20"/>
                        <w:szCs w:val="20"/>
                      </w:rPr>
                      <w:t>Classe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107950</wp:posOffset>
              </wp:positionH>
              <wp:positionV relativeFrom="paragraph">
                <wp:posOffset>-258445</wp:posOffset>
              </wp:positionV>
              <wp:extent cx="850265" cy="276860"/>
              <wp:effectExtent l="3175" t="0" r="3810" b="635"/>
              <wp:wrapNone/>
              <wp:docPr id="1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60B" w:rsidRPr="008862EB" w:rsidRDefault="0080460B" w:rsidP="0080460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8862EB">
                            <w:rPr>
                              <w:sz w:val="20"/>
                              <w:szCs w:val="20"/>
                            </w:rPr>
                            <w:t>Prénom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40" type="#_x0000_t202" style="position:absolute;margin-left:8.5pt;margin-top:-20.35pt;width:66.95pt;height:2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O1uQIAAME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" filled="f" stroked="f">
              <v:textbox>
                <w:txbxContent>
                  <w:p w:rsidR="0080460B" w:rsidRPr="008862EB" w:rsidRDefault="0080460B" w:rsidP="0080460B">
                    <w:pPr>
                      <w:rPr>
                        <w:sz w:val="20"/>
                        <w:szCs w:val="20"/>
                      </w:rPr>
                    </w:pPr>
                    <w:r w:rsidRPr="008862EB">
                      <w:rPr>
                        <w:sz w:val="20"/>
                        <w:szCs w:val="20"/>
                      </w:rPr>
                      <w:t>Prénom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3014345</wp:posOffset>
              </wp:positionH>
              <wp:positionV relativeFrom="paragraph">
                <wp:posOffset>-66675</wp:posOffset>
              </wp:positionV>
              <wp:extent cx="680720" cy="340360"/>
              <wp:effectExtent l="13970" t="9525" r="10160" b="12065"/>
              <wp:wrapNone/>
              <wp:docPr id="7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0720" cy="34036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18" o:spid="_x0000_s1026" style="position:absolute;margin-left:237.35pt;margin-top:-5.25pt;width:53.6pt;height:2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"/>
          </w:pict>
        </mc:Fallback>
      </mc:AlternateContent>
    </w: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165100</wp:posOffset>
              </wp:positionH>
              <wp:positionV relativeFrom="paragraph">
                <wp:posOffset>-66675</wp:posOffset>
              </wp:positionV>
              <wp:extent cx="2774950" cy="340360"/>
              <wp:effectExtent l="12700" t="9525" r="12700" b="12065"/>
              <wp:wrapNone/>
              <wp:docPr id="6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74950" cy="34036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16" o:spid="_x0000_s1026" style="position:absolute;margin-left:13pt;margin-top:-5.25pt;width:218.5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"/>
          </w:pict>
        </mc:Fallback>
      </mc:AlternateContent>
    </w: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3769360</wp:posOffset>
              </wp:positionH>
              <wp:positionV relativeFrom="paragraph">
                <wp:posOffset>-66675</wp:posOffset>
              </wp:positionV>
              <wp:extent cx="2640965" cy="340360"/>
              <wp:effectExtent l="6985" t="9525" r="9525" b="12065"/>
              <wp:wrapNone/>
              <wp:docPr id="4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40965" cy="34036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17" o:spid="_x0000_s1026" style="position:absolute;margin-left:296.8pt;margin-top:-5.25pt;width:207.95pt;height:2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"/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-899795</wp:posOffset>
              </wp:positionH>
              <wp:positionV relativeFrom="paragraph">
                <wp:posOffset>273685</wp:posOffset>
              </wp:positionV>
              <wp:extent cx="10536555" cy="137795"/>
              <wp:effectExtent l="0" t="0" r="2540" b="0"/>
              <wp:wrapNone/>
              <wp:docPr id="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36555" cy="137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3" o:spid="_x0000_s1026" style="position:absolute;margin-left:-70.85pt;margin-top:21.55pt;width:829.65pt;height:1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" stroked="f"/>
          </w:pict>
        </mc:Fallback>
      </mc:AlternateContent>
    </w:r>
  </w:p>
  <w:p w:rsidR="0080460B" w:rsidRDefault="00B23E63">
    <w:pPr>
      <w:pStyle w:val="En-tte"/>
    </w:pP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7091045</wp:posOffset>
              </wp:positionH>
              <wp:positionV relativeFrom="paragraph">
                <wp:posOffset>23495</wp:posOffset>
              </wp:positionV>
              <wp:extent cx="2545715" cy="254635"/>
              <wp:effectExtent l="4445" t="4445" r="2540" b="0"/>
              <wp:wrapNone/>
              <wp:docPr id="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571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60B" w:rsidRDefault="00C9525C" w:rsidP="0080460B">
                          <w:pPr>
                            <w:jc w:val="right"/>
                          </w:pPr>
                          <w:r>
                            <w:t>Géographie : les paysages littoraux.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1" type="#_x0000_t202" style="position:absolute;margin-left:558.35pt;margin-top:1.85pt;width:200.45pt;height: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9youAIAAL0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" filled="f" stroked="f">
              <v:textbox inset=",0">
                <w:txbxContent>
                  <w:p w:rsidR="0080460B" w:rsidRDefault="00C9525C" w:rsidP="0080460B">
                    <w:pPr>
                      <w:jc w:val="right"/>
                    </w:pPr>
                    <w:r>
                      <w:t>Géographie : les paysages littoraux.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-1137920</wp:posOffset>
              </wp:positionH>
              <wp:positionV relativeFrom="paragraph">
                <wp:posOffset>23495</wp:posOffset>
              </wp:positionV>
              <wp:extent cx="11272520" cy="116840"/>
              <wp:effectExtent l="14605" t="13970" r="9525" b="12065"/>
              <wp:wrapNone/>
              <wp:docPr id="1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272520" cy="116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-89.6pt;margin-top:1.85pt;width:887.6pt;height: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D5557"/>
    <w:multiLevelType w:val="hybridMultilevel"/>
    <w:tmpl w:val="038ECA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FA5C21"/>
    <w:multiLevelType w:val="hybridMultilevel"/>
    <w:tmpl w:val="64C09076"/>
    <w:lvl w:ilvl="0" w:tplc="8DE893B8">
      <w:start w:val="1"/>
      <w:numFmt w:val="bullet"/>
      <w:pStyle w:val="Paragraphedeliste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CB4984"/>
    <w:multiLevelType w:val="hybridMultilevel"/>
    <w:tmpl w:val="35A09872"/>
    <w:lvl w:ilvl="0" w:tplc="D47C28E6">
      <w:start w:val="1"/>
      <w:numFmt w:val="decimal"/>
      <w:pStyle w:val="Sous-consigne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021DEE"/>
    <w:multiLevelType w:val="hybridMultilevel"/>
    <w:tmpl w:val="9B1619D0"/>
    <w:lvl w:ilvl="0" w:tplc="8C680C5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D41"/>
    <w:rsid w:val="00075B2F"/>
    <w:rsid w:val="000F3F91"/>
    <w:rsid w:val="001A2CFA"/>
    <w:rsid w:val="00226C10"/>
    <w:rsid w:val="002904F0"/>
    <w:rsid w:val="002A5E9D"/>
    <w:rsid w:val="00344C90"/>
    <w:rsid w:val="0038236B"/>
    <w:rsid w:val="00382463"/>
    <w:rsid w:val="003A1094"/>
    <w:rsid w:val="003A699A"/>
    <w:rsid w:val="003E2350"/>
    <w:rsid w:val="004146D2"/>
    <w:rsid w:val="004254AA"/>
    <w:rsid w:val="004442F8"/>
    <w:rsid w:val="00487EE7"/>
    <w:rsid w:val="004A7C55"/>
    <w:rsid w:val="005315B6"/>
    <w:rsid w:val="00571270"/>
    <w:rsid w:val="00622D41"/>
    <w:rsid w:val="00651772"/>
    <w:rsid w:val="006F4FA6"/>
    <w:rsid w:val="007B31B1"/>
    <w:rsid w:val="007C5155"/>
    <w:rsid w:val="007E5DB8"/>
    <w:rsid w:val="0080460B"/>
    <w:rsid w:val="00854B47"/>
    <w:rsid w:val="008862EB"/>
    <w:rsid w:val="008A7568"/>
    <w:rsid w:val="008C0BC4"/>
    <w:rsid w:val="008F1FB9"/>
    <w:rsid w:val="009414CA"/>
    <w:rsid w:val="009464C6"/>
    <w:rsid w:val="009B250C"/>
    <w:rsid w:val="009D186F"/>
    <w:rsid w:val="00A75747"/>
    <w:rsid w:val="00AB163F"/>
    <w:rsid w:val="00B23E63"/>
    <w:rsid w:val="00B24172"/>
    <w:rsid w:val="00BA0538"/>
    <w:rsid w:val="00C444FC"/>
    <w:rsid w:val="00C9525C"/>
    <w:rsid w:val="00CB0555"/>
    <w:rsid w:val="00CE031C"/>
    <w:rsid w:val="00D77BC6"/>
    <w:rsid w:val="00D83FA9"/>
    <w:rsid w:val="00DA4FFF"/>
    <w:rsid w:val="00EB35C6"/>
    <w:rsid w:val="00EF4B9A"/>
    <w:rsid w:val="00F00B1D"/>
    <w:rsid w:val="00F26083"/>
    <w:rsid w:val="00F82FFC"/>
    <w:rsid w:val="00FC07B2"/>
    <w:rsid w:val="00FE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E9D"/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4254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4A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4254AA"/>
    <w:pPr>
      <w:numPr>
        <w:numId w:val="1"/>
      </w:numPr>
      <w:contextualSpacing/>
      <w:jc w:val="both"/>
    </w:pPr>
    <w:rPr>
      <w:sz w:val="20"/>
      <w:szCs w:val="20"/>
    </w:rPr>
  </w:style>
  <w:style w:type="paragraph" w:customStyle="1" w:styleId="Titrelves">
    <w:name w:val="Titre élèves"/>
    <w:basedOn w:val="Titre1"/>
    <w:qFormat/>
    <w:rsid w:val="007B31B1"/>
    <w:pPr>
      <w:keepNext w:val="0"/>
      <w:keepLines w:val="0"/>
      <w:spacing w:before="0" w:after="120" w:line="240" w:lineRule="auto"/>
      <w:contextualSpacing/>
    </w:pPr>
    <w:rPr>
      <w:rFonts w:ascii="Kristen ITC" w:eastAsiaTheme="minorHAnsi" w:hAnsi="Kristen ITC" w:cstheme="minorBidi"/>
      <w:b w:val="0"/>
      <w:bCs w:val="0"/>
      <w:color w:val="auto"/>
      <w:sz w:val="48"/>
      <w:szCs w:val="48"/>
    </w:rPr>
  </w:style>
  <w:style w:type="character" w:customStyle="1" w:styleId="Titre1Car">
    <w:name w:val="Titre 1 Car"/>
    <w:basedOn w:val="Policepardfaut"/>
    <w:link w:val="Titre1"/>
    <w:uiPriority w:val="9"/>
    <w:rsid w:val="004254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ous-consigne">
    <w:name w:val="Sous-consigne"/>
    <w:basedOn w:val="Paragraphedeliste"/>
    <w:link w:val="Sous-consigneCar"/>
    <w:qFormat/>
    <w:rsid w:val="004254AA"/>
    <w:pPr>
      <w:numPr>
        <w:numId w:val="3"/>
      </w:numPr>
      <w:ind w:left="284" w:hanging="284"/>
    </w:pPr>
    <w:rPr>
      <w:sz w:val="24"/>
      <w:szCs w:val="24"/>
    </w:rPr>
  </w:style>
  <w:style w:type="paragraph" w:customStyle="1" w:styleId="Consigne">
    <w:name w:val="Consigne"/>
    <w:basedOn w:val="Normal"/>
    <w:qFormat/>
    <w:rsid w:val="00EF4B9A"/>
    <w:rPr>
      <w:b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4254AA"/>
    <w:rPr>
      <w:sz w:val="20"/>
      <w:szCs w:val="20"/>
    </w:rPr>
  </w:style>
  <w:style w:type="character" w:customStyle="1" w:styleId="Sous-consigneCar">
    <w:name w:val="Sous-consigne Car"/>
    <w:basedOn w:val="ParagraphedelisteCar"/>
    <w:link w:val="Sous-consigne"/>
    <w:rsid w:val="004254AA"/>
    <w:rPr>
      <w:sz w:val="20"/>
      <w:szCs w:val="20"/>
    </w:rPr>
  </w:style>
  <w:style w:type="paragraph" w:styleId="En-tte">
    <w:name w:val="header"/>
    <w:basedOn w:val="Normal"/>
    <w:link w:val="En-tteCar"/>
    <w:uiPriority w:val="99"/>
    <w:semiHidden/>
    <w:unhideWhenUsed/>
    <w:rsid w:val="00531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315B6"/>
  </w:style>
  <w:style w:type="paragraph" w:styleId="Pieddepage">
    <w:name w:val="footer"/>
    <w:basedOn w:val="Normal"/>
    <w:link w:val="PieddepageCar"/>
    <w:uiPriority w:val="99"/>
    <w:semiHidden/>
    <w:unhideWhenUsed/>
    <w:rsid w:val="00531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315B6"/>
  </w:style>
  <w:style w:type="paragraph" w:customStyle="1" w:styleId="Extraitdetexte">
    <w:name w:val="Extrait de texte"/>
    <w:basedOn w:val="Normal"/>
    <w:qFormat/>
    <w:rsid w:val="007B31B1"/>
    <w:pPr>
      <w:pBdr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Bdr>
      <w:spacing w:after="120"/>
      <w:ind w:firstLine="567"/>
      <w:contextualSpacing/>
      <w:jc w:val="both"/>
    </w:pPr>
    <w:rPr>
      <w:rFonts w:ascii="Times New Roman" w:hAnsi="Times New Roman"/>
    </w:rPr>
  </w:style>
  <w:style w:type="paragraph" w:customStyle="1" w:styleId="Rfrencetexte">
    <w:name w:val="Référence texte"/>
    <w:basedOn w:val="Normal"/>
    <w:qFormat/>
    <w:rsid w:val="007B31B1"/>
    <w:pPr>
      <w:jc w:val="right"/>
    </w:pPr>
    <w:rPr>
      <w:sz w:val="16"/>
    </w:rPr>
  </w:style>
  <w:style w:type="paragraph" w:styleId="Rvision">
    <w:name w:val="Revision"/>
    <w:hidden/>
    <w:uiPriority w:val="99"/>
    <w:semiHidden/>
    <w:rsid w:val="004A7C55"/>
    <w:pPr>
      <w:spacing w:after="0" w:line="240" w:lineRule="auto"/>
    </w:pPr>
  </w:style>
  <w:style w:type="character" w:customStyle="1" w:styleId="Textetrouscorrigs">
    <w:name w:val="Texte à trous corrigés"/>
    <w:basedOn w:val="Policepardfaut"/>
    <w:uiPriority w:val="1"/>
    <w:qFormat/>
    <w:rsid w:val="002904F0"/>
    <w:rPr>
      <w:b/>
      <w:color w:val="C00000"/>
      <w:spacing w:val="0"/>
      <w:sz w:val="24"/>
      <w:szCs w:val="24"/>
    </w:rPr>
  </w:style>
  <w:style w:type="character" w:customStyle="1" w:styleId="Textetrouslves">
    <w:name w:val="Texte à trous élèves"/>
    <w:basedOn w:val="Textetrouscorrigs"/>
    <w:uiPriority w:val="1"/>
    <w:qFormat/>
    <w:rsid w:val="002904F0"/>
    <w:rPr>
      <w:b/>
      <w:color w:val="FFFFFF" w:themeColor="background1"/>
      <w:spacing w:val="60"/>
      <w:w w:val="100"/>
      <w:position w:val="-4"/>
      <w:sz w:val="24"/>
      <w:szCs w:val="24"/>
      <w:u w:val="dotted" w:color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E9D"/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4254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4A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4254AA"/>
    <w:pPr>
      <w:numPr>
        <w:numId w:val="1"/>
      </w:numPr>
      <w:contextualSpacing/>
      <w:jc w:val="both"/>
    </w:pPr>
    <w:rPr>
      <w:sz w:val="20"/>
      <w:szCs w:val="20"/>
    </w:rPr>
  </w:style>
  <w:style w:type="paragraph" w:customStyle="1" w:styleId="Titrelves">
    <w:name w:val="Titre élèves"/>
    <w:basedOn w:val="Titre1"/>
    <w:qFormat/>
    <w:rsid w:val="007B31B1"/>
    <w:pPr>
      <w:keepNext w:val="0"/>
      <w:keepLines w:val="0"/>
      <w:spacing w:before="0" w:after="120" w:line="240" w:lineRule="auto"/>
      <w:contextualSpacing/>
    </w:pPr>
    <w:rPr>
      <w:rFonts w:ascii="Kristen ITC" w:eastAsiaTheme="minorHAnsi" w:hAnsi="Kristen ITC" w:cstheme="minorBidi"/>
      <w:b w:val="0"/>
      <w:bCs w:val="0"/>
      <w:color w:val="auto"/>
      <w:sz w:val="48"/>
      <w:szCs w:val="48"/>
    </w:rPr>
  </w:style>
  <w:style w:type="character" w:customStyle="1" w:styleId="Titre1Car">
    <w:name w:val="Titre 1 Car"/>
    <w:basedOn w:val="Policepardfaut"/>
    <w:link w:val="Titre1"/>
    <w:uiPriority w:val="9"/>
    <w:rsid w:val="004254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ous-consigne">
    <w:name w:val="Sous-consigne"/>
    <w:basedOn w:val="Paragraphedeliste"/>
    <w:link w:val="Sous-consigneCar"/>
    <w:qFormat/>
    <w:rsid w:val="004254AA"/>
    <w:pPr>
      <w:numPr>
        <w:numId w:val="3"/>
      </w:numPr>
      <w:ind w:left="284" w:hanging="284"/>
    </w:pPr>
    <w:rPr>
      <w:sz w:val="24"/>
      <w:szCs w:val="24"/>
    </w:rPr>
  </w:style>
  <w:style w:type="paragraph" w:customStyle="1" w:styleId="Consigne">
    <w:name w:val="Consigne"/>
    <w:basedOn w:val="Normal"/>
    <w:qFormat/>
    <w:rsid w:val="00EF4B9A"/>
    <w:rPr>
      <w:b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4254AA"/>
    <w:rPr>
      <w:sz w:val="20"/>
      <w:szCs w:val="20"/>
    </w:rPr>
  </w:style>
  <w:style w:type="character" w:customStyle="1" w:styleId="Sous-consigneCar">
    <w:name w:val="Sous-consigne Car"/>
    <w:basedOn w:val="ParagraphedelisteCar"/>
    <w:link w:val="Sous-consigne"/>
    <w:rsid w:val="004254AA"/>
    <w:rPr>
      <w:sz w:val="20"/>
      <w:szCs w:val="20"/>
    </w:rPr>
  </w:style>
  <w:style w:type="paragraph" w:styleId="En-tte">
    <w:name w:val="header"/>
    <w:basedOn w:val="Normal"/>
    <w:link w:val="En-tteCar"/>
    <w:uiPriority w:val="99"/>
    <w:semiHidden/>
    <w:unhideWhenUsed/>
    <w:rsid w:val="00531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315B6"/>
  </w:style>
  <w:style w:type="paragraph" w:styleId="Pieddepage">
    <w:name w:val="footer"/>
    <w:basedOn w:val="Normal"/>
    <w:link w:val="PieddepageCar"/>
    <w:uiPriority w:val="99"/>
    <w:semiHidden/>
    <w:unhideWhenUsed/>
    <w:rsid w:val="00531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315B6"/>
  </w:style>
  <w:style w:type="paragraph" w:customStyle="1" w:styleId="Extraitdetexte">
    <w:name w:val="Extrait de texte"/>
    <w:basedOn w:val="Normal"/>
    <w:qFormat/>
    <w:rsid w:val="007B31B1"/>
    <w:pPr>
      <w:pBdr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Bdr>
      <w:spacing w:after="120"/>
      <w:ind w:firstLine="567"/>
      <w:contextualSpacing/>
      <w:jc w:val="both"/>
    </w:pPr>
    <w:rPr>
      <w:rFonts w:ascii="Times New Roman" w:hAnsi="Times New Roman"/>
    </w:rPr>
  </w:style>
  <w:style w:type="paragraph" w:customStyle="1" w:styleId="Rfrencetexte">
    <w:name w:val="Référence texte"/>
    <w:basedOn w:val="Normal"/>
    <w:qFormat/>
    <w:rsid w:val="007B31B1"/>
    <w:pPr>
      <w:jc w:val="right"/>
    </w:pPr>
    <w:rPr>
      <w:sz w:val="16"/>
    </w:rPr>
  </w:style>
  <w:style w:type="paragraph" w:styleId="Rvision">
    <w:name w:val="Revision"/>
    <w:hidden/>
    <w:uiPriority w:val="99"/>
    <w:semiHidden/>
    <w:rsid w:val="004A7C55"/>
    <w:pPr>
      <w:spacing w:after="0" w:line="240" w:lineRule="auto"/>
    </w:pPr>
  </w:style>
  <w:style w:type="character" w:customStyle="1" w:styleId="Textetrouscorrigs">
    <w:name w:val="Texte à trous corrigés"/>
    <w:basedOn w:val="Policepardfaut"/>
    <w:uiPriority w:val="1"/>
    <w:qFormat/>
    <w:rsid w:val="002904F0"/>
    <w:rPr>
      <w:b/>
      <w:color w:val="C00000"/>
      <w:spacing w:val="0"/>
      <w:sz w:val="24"/>
      <w:szCs w:val="24"/>
    </w:rPr>
  </w:style>
  <w:style w:type="character" w:customStyle="1" w:styleId="Textetrouslves">
    <w:name w:val="Texte à trous élèves"/>
    <w:basedOn w:val="Textetrouscorrigs"/>
    <w:uiPriority w:val="1"/>
    <w:qFormat/>
    <w:rsid w:val="002904F0"/>
    <w:rPr>
      <w:b/>
      <w:color w:val="FFFFFF" w:themeColor="background1"/>
      <w:spacing w:val="60"/>
      <w:w w:val="100"/>
      <w:position w:val="-4"/>
      <w:sz w:val="24"/>
      <w:szCs w:val="24"/>
      <w:u w:val="dotted" w:color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lotte\AppData\Roaming\Microsoft\Templates\Fiche%20&#233;l&#232;v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Univ Nantes.XSL" StyleName="Univ Nantes"/>
</file>

<file path=customXml/itemProps1.xml><?xml version="1.0" encoding="utf-8"?>
<ds:datastoreItem xmlns:ds="http://schemas.openxmlformats.org/officeDocument/2006/customXml" ds:itemID="{845C55A8-5824-4476-B7E3-B87B48EE1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Fiche élève</Template>
  <TotalTime>1</TotalTime>
  <Pages>2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MAIRIE DE LA MAXE</cp:lastModifiedBy>
  <cp:revision>3</cp:revision>
  <cp:lastPrinted>2012-01-31T11:18:00Z</cp:lastPrinted>
  <dcterms:created xsi:type="dcterms:W3CDTF">2012-01-31T11:00:00Z</dcterms:created>
  <dcterms:modified xsi:type="dcterms:W3CDTF">2012-01-31T11:18:00Z</dcterms:modified>
</cp:coreProperties>
</file>